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958" w:rsidRPr="00833254" w:rsidRDefault="00747958" w:rsidP="00833254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325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Помните, что рак легче предупредить, чем лечить!</w:t>
      </w:r>
    </w:p>
    <w:p w:rsidR="00747958" w:rsidRPr="00833254" w:rsidRDefault="00747958" w:rsidP="00833254">
      <w:pPr>
        <w:spacing w:after="200" w:line="276" w:lineRule="auto"/>
        <w:ind w:firstLine="0"/>
        <w:rPr>
          <w:lang w:eastAsia="ru-RU"/>
        </w:rPr>
      </w:pPr>
      <w:r w:rsidRPr="007359D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9.75pt;height:307.5pt;visibility:visible">
            <v:imagedata r:id="rId5" o:title=""/>
          </v:shape>
        </w:pic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До 40% случаев заболевания раком можно предотвратить, избегая контакта с такими известными канцерогенами, как табачный дым. При многих видах рака существует высокий шанс излечения в случае их раннего выявления и надлежащего лечения.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Известно, что возникновение ряда раковых заболеваний можно предотвратить с помощью таких норм здорового поведения как: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ежегодное прохождение профилактических медосмотров;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ограждение доступа к курению детей, отказ от табакокурения среди взрослого населения;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достаточная физическая активность;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сбалансированное питание, потребление здоровой пищи;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разумная длительность пребывания на солнце и в солярии;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вакцинация против вирусов, вызывающих рак печени и шейки матки;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планирование семьи, использование современных средств контрацепции для предупреждения нежелательной беременности и профилактики абортов;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недопущение стрессов;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• охрана окружающей среды и др.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Приблизительно в одной трети случаев рак можно предотвратить, в других случаях эта болезнь излечима, если диагноз поставлен своевременно, а лечение начато на ранней стадии.</w:t>
      </w:r>
    </w:p>
    <w:p w:rsidR="00747958" w:rsidRPr="00681A2E" w:rsidRDefault="00747958" w:rsidP="00681A2E">
      <w:pPr>
        <w:spacing w:line="240" w:lineRule="auto"/>
        <w:rPr>
          <w:rFonts w:ascii="Times New Roman" w:hAnsi="Times New Roman"/>
          <w:sz w:val="24"/>
          <w:szCs w:val="28"/>
        </w:rPr>
      </w:pPr>
      <w:r w:rsidRPr="00681A2E">
        <w:rPr>
          <w:rFonts w:ascii="Times New Roman" w:hAnsi="Times New Roman"/>
          <w:sz w:val="24"/>
          <w:szCs w:val="28"/>
        </w:rPr>
        <w:t>Рак можно победить, если ответственность за решение этой проблемы примет на себя каждый житель Земли. Необходимо задуматься, что могу сделать лично Я для сохранения своего здоровья? Что можем мы сделать вместе?</w:t>
      </w:r>
    </w:p>
    <w:p w:rsidR="00747958" w:rsidRDefault="00747958" w:rsidP="00681A2E">
      <w:pPr>
        <w:spacing w:line="240" w:lineRule="auto"/>
      </w:pPr>
    </w:p>
    <w:p w:rsidR="00747958" w:rsidRDefault="00747958" w:rsidP="00BD35C8"/>
    <w:p w:rsidR="00747958" w:rsidRDefault="00747958" w:rsidP="00BD35C8"/>
    <w:p w:rsidR="00747958" w:rsidRDefault="00747958" w:rsidP="00BD35C8"/>
    <w:p w:rsidR="00747958" w:rsidRDefault="00747958" w:rsidP="00BD35C8">
      <w:bookmarkStart w:id="0" w:name="_GoBack"/>
      <w:bookmarkEnd w:id="0"/>
    </w:p>
    <w:p w:rsidR="00747958" w:rsidRDefault="00747958" w:rsidP="00833254">
      <w:pPr>
        <w:ind w:hanging="567"/>
      </w:pPr>
      <w:r w:rsidRPr="00B86B11">
        <w:rPr>
          <w:noProof/>
          <w:lang w:eastAsia="ru-RU"/>
        </w:rPr>
        <w:pict>
          <v:shape id="Рисунок 2" o:spid="_x0000_i1026" type="#_x0000_t75" style="width:486pt;height:689.25pt;visibility:visible">
            <v:imagedata r:id="rId6" o:title=""/>
          </v:shape>
        </w:pict>
      </w:r>
    </w:p>
    <w:p w:rsidR="00747958" w:rsidRDefault="00747958" w:rsidP="00BD35C8"/>
    <w:p w:rsidR="00747958" w:rsidRDefault="00747958" w:rsidP="00BD35C8"/>
    <w:p w:rsidR="00747958" w:rsidRDefault="00747958" w:rsidP="00BD35C8"/>
    <w:p w:rsidR="00747958" w:rsidRDefault="00747958" w:rsidP="00BD35C8"/>
    <w:p w:rsidR="00747958" w:rsidRDefault="00747958" w:rsidP="00681A2E">
      <w:pPr>
        <w:ind w:firstLine="0"/>
      </w:pPr>
      <w:r w:rsidRPr="00B86B11">
        <w:rPr>
          <w:noProof/>
          <w:lang w:eastAsia="ru-RU"/>
        </w:rPr>
        <w:pict>
          <v:shape id="Рисунок 4" o:spid="_x0000_i1027" type="#_x0000_t75" style="width:477pt;height:642.75pt;visibility:visible">
            <v:imagedata r:id="rId7" o:title=""/>
          </v:shape>
        </w:pict>
      </w:r>
    </w:p>
    <w:p w:rsidR="00747958" w:rsidRDefault="00747958" w:rsidP="00BD35C8"/>
    <w:p w:rsidR="00747958" w:rsidRDefault="00747958" w:rsidP="00BD35C8"/>
    <w:p w:rsidR="00747958" w:rsidRDefault="00747958" w:rsidP="00BD35C8"/>
    <w:p w:rsidR="00747958" w:rsidRDefault="00747958" w:rsidP="00833254">
      <w:pPr>
        <w:ind w:hanging="567"/>
      </w:pPr>
      <w:r w:rsidRPr="00B86B11">
        <w:rPr>
          <w:noProof/>
          <w:lang w:eastAsia="ru-RU"/>
        </w:rPr>
        <w:pict>
          <v:shape id="Рисунок 3" o:spid="_x0000_i1028" type="#_x0000_t75" style="width:462.75pt;height:235.5pt;visibility:visible">
            <v:imagedata r:id="rId8" o:title=""/>
          </v:shape>
        </w:pict>
      </w:r>
    </w:p>
    <w:sectPr w:rsidR="00747958" w:rsidSect="004E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317BC"/>
    <w:multiLevelType w:val="multilevel"/>
    <w:tmpl w:val="7B6EB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69A2"/>
    <w:rsid w:val="00006010"/>
    <w:rsid w:val="00041E96"/>
    <w:rsid w:val="00112A34"/>
    <w:rsid w:val="00303948"/>
    <w:rsid w:val="0036277F"/>
    <w:rsid w:val="004E3FC1"/>
    <w:rsid w:val="00653736"/>
    <w:rsid w:val="00681A2E"/>
    <w:rsid w:val="00693EAB"/>
    <w:rsid w:val="006E4284"/>
    <w:rsid w:val="006E69A2"/>
    <w:rsid w:val="007359D9"/>
    <w:rsid w:val="00747958"/>
    <w:rsid w:val="00833254"/>
    <w:rsid w:val="009C2A5F"/>
    <w:rsid w:val="00B86B11"/>
    <w:rsid w:val="00BD35C8"/>
    <w:rsid w:val="00C1480D"/>
    <w:rsid w:val="00EB4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5C8"/>
    <w:pPr>
      <w:spacing w:line="360" w:lineRule="auto"/>
      <w:ind w:firstLine="709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03948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4</Pages>
  <Words>202</Words>
  <Characters>1156</Characters>
  <Application>Microsoft Office Outlook</Application>
  <DocSecurity>0</DocSecurity>
  <Lines>0</Lines>
  <Paragraphs>0</Paragraphs>
  <ScaleCrop>false</ScaleCrop>
  <Company>оокод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6</cp:revision>
  <dcterms:created xsi:type="dcterms:W3CDTF">2019-01-21T06:21:00Z</dcterms:created>
  <dcterms:modified xsi:type="dcterms:W3CDTF">2019-02-01T07:06:00Z</dcterms:modified>
</cp:coreProperties>
</file>